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6E" w:rsidRPr="00FB1B6E" w:rsidRDefault="00FB1B6E" w:rsidP="00FB1B6E">
      <w:pPr>
        <w:framePr w:w="11057" w:h="3029" w:hRule="exact" w:hSpace="284" w:vSpace="284" w:wrap="around" w:vAnchor="page" w:hAnchor="page" w:x="438" w:y="577" w:anchorLock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val="en-GB"/>
        </w:rPr>
      </w:pPr>
      <w:r w:rsidRPr="00FB1B6E">
        <w:rPr>
          <w:rFonts w:ascii="Times New Roman" w:eastAsia="Times New Roman" w:hAnsi="Times New Roman" w:cs="Times New Roman"/>
          <w:sz w:val="26"/>
          <w:szCs w:val="20"/>
          <w:lang w:val="en-GB"/>
        </w:rPr>
        <w:object w:dxaOrig="4080" w:dyaOrig="4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42.75pt" o:ole="" fillcolor="window">
            <v:imagedata r:id="rId7" o:title=""/>
          </v:shape>
          <o:OLEObject Type="Embed" ProgID="Word.Picture.8" ShapeID="_x0000_i1025" DrawAspect="Content" ObjectID="_1781587397" r:id="rId8"/>
        </w:object>
      </w:r>
    </w:p>
    <w:p w:rsidR="00FB1B6E" w:rsidRPr="00FB1B6E" w:rsidRDefault="00FB1B6E" w:rsidP="00FB1B6E">
      <w:pPr>
        <w:framePr w:w="11057" w:h="3029" w:hRule="exact" w:hSpace="284" w:vSpace="284" w:wrap="around" w:vAnchor="page" w:hAnchor="page" w:x="438" w:y="577" w:anchorLock="1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0"/>
        </w:rPr>
      </w:pPr>
      <w:r w:rsidRPr="00FB1B6E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Администрация сельского поселения «Деревня Стайки» </w:t>
      </w:r>
    </w:p>
    <w:p w:rsidR="00FB1B6E" w:rsidRPr="00FB1B6E" w:rsidRDefault="00FB1B6E" w:rsidP="00FB1B6E">
      <w:pPr>
        <w:framePr w:w="11057" w:h="3029" w:hRule="exact" w:hSpace="284" w:vSpace="284" w:wrap="around" w:vAnchor="page" w:hAnchor="page" w:x="438" w:y="577" w:anchorLock="1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0"/>
        </w:rPr>
      </w:pPr>
      <w:r w:rsidRPr="00FB1B6E">
        <w:rPr>
          <w:rFonts w:ascii="Times New Roman" w:eastAsia="Times New Roman" w:hAnsi="Times New Roman" w:cs="Times New Roman"/>
          <w:sz w:val="36"/>
          <w:szCs w:val="20"/>
        </w:rPr>
        <w:t>Хвастовичского района  Калужской области</w:t>
      </w:r>
    </w:p>
    <w:p w:rsidR="00FB1B6E" w:rsidRPr="00FB1B6E" w:rsidRDefault="00FB1B6E" w:rsidP="00FB1B6E">
      <w:pPr>
        <w:framePr w:w="11057" w:h="3029" w:hRule="exact" w:hSpace="284" w:vSpace="284" w:wrap="around" w:vAnchor="page" w:hAnchor="page" w:x="438" w:y="577" w:anchorLock="1"/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  <w:r w:rsidRPr="00FB1B6E">
        <w:rPr>
          <w:rFonts w:ascii="Arial Black" w:eastAsia="Times New Roman" w:hAnsi="Arial Black" w:cs="Times New Roman"/>
          <w:b/>
          <w:sz w:val="40"/>
          <w:szCs w:val="40"/>
        </w:rPr>
        <w:t>РАСПОРЯЖЕНИЕ</w:t>
      </w:r>
    </w:p>
    <w:p w:rsidR="00FB1B6E" w:rsidRPr="00C72AFF" w:rsidRDefault="00FB1B6E" w:rsidP="00FB1B6E">
      <w:pPr>
        <w:framePr w:w="11057" w:h="3029" w:hRule="exact" w:hSpace="284" w:vSpace="284" w:wrap="around" w:vAnchor="page" w:hAnchor="page" w:x="438" w:y="577" w:anchorLock="1"/>
        <w:spacing w:after="0" w:line="240" w:lineRule="auto"/>
        <w:ind w:firstLine="851"/>
        <w:rPr>
          <w:rFonts w:ascii="Times New Roman" w:eastAsia="Times New Roman" w:hAnsi="Times New Roman" w:cs="Times New Roman"/>
          <w:sz w:val="26"/>
          <w:szCs w:val="20"/>
        </w:rPr>
      </w:pPr>
      <w:r w:rsidRPr="00FB1B6E">
        <w:rPr>
          <w:rFonts w:ascii="Arial" w:eastAsia="Times New Roman" w:hAnsi="Arial" w:cs="Arial"/>
          <w:sz w:val="24"/>
          <w:szCs w:val="20"/>
        </w:rPr>
        <w:t xml:space="preserve">   </w:t>
      </w:r>
      <w:r w:rsidRPr="002D67FF">
        <w:rPr>
          <w:rFonts w:ascii="Arial" w:eastAsia="Times New Roman" w:hAnsi="Arial" w:cs="Arial"/>
        </w:rPr>
        <w:t xml:space="preserve">от  </w:t>
      </w:r>
      <w:r w:rsidR="00053B5E" w:rsidRPr="002D67FF">
        <w:rPr>
          <w:rFonts w:ascii="Arial" w:eastAsia="Times New Roman" w:hAnsi="Arial" w:cs="Arial"/>
        </w:rPr>
        <w:t xml:space="preserve">        </w:t>
      </w:r>
      <w:r w:rsidR="00064388" w:rsidRPr="002D67FF">
        <w:rPr>
          <w:rFonts w:ascii="Arial" w:eastAsia="Times New Roman" w:hAnsi="Arial" w:cs="Arial"/>
        </w:rPr>
        <w:t>0</w:t>
      </w:r>
      <w:r w:rsidR="0043739C">
        <w:rPr>
          <w:rFonts w:ascii="Arial" w:eastAsia="Times New Roman" w:hAnsi="Arial" w:cs="Arial"/>
        </w:rPr>
        <w:t>4</w:t>
      </w:r>
      <w:r w:rsidR="00642197" w:rsidRPr="002D67FF">
        <w:rPr>
          <w:rFonts w:ascii="Arial" w:eastAsia="Times New Roman" w:hAnsi="Arial" w:cs="Arial"/>
        </w:rPr>
        <w:t>.0</w:t>
      </w:r>
      <w:r w:rsidR="006A5D34" w:rsidRPr="002D67FF">
        <w:rPr>
          <w:rFonts w:ascii="Arial" w:eastAsia="Times New Roman" w:hAnsi="Arial" w:cs="Arial"/>
        </w:rPr>
        <w:t>7</w:t>
      </w:r>
      <w:r w:rsidR="00642197" w:rsidRPr="002D67FF">
        <w:rPr>
          <w:rFonts w:ascii="Arial" w:eastAsia="Times New Roman" w:hAnsi="Arial" w:cs="Arial"/>
        </w:rPr>
        <w:t>.</w:t>
      </w:r>
      <w:r w:rsidR="00292464" w:rsidRPr="002D67FF">
        <w:rPr>
          <w:rFonts w:ascii="Arial" w:eastAsia="Times New Roman" w:hAnsi="Arial" w:cs="Arial"/>
        </w:rPr>
        <w:t>202</w:t>
      </w:r>
      <w:r w:rsidR="008C785A">
        <w:rPr>
          <w:rFonts w:ascii="Arial" w:eastAsia="Times New Roman" w:hAnsi="Arial" w:cs="Arial"/>
        </w:rPr>
        <w:t>4</w:t>
      </w:r>
      <w:r w:rsidR="00167BCF" w:rsidRPr="002D67FF">
        <w:rPr>
          <w:rFonts w:ascii="Arial" w:eastAsia="Times New Roman" w:hAnsi="Arial" w:cs="Arial"/>
        </w:rPr>
        <w:t>г</w:t>
      </w:r>
      <w:r w:rsidRPr="002D67FF">
        <w:rPr>
          <w:rFonts w:ascii="Arial" w:eastAsia="Times New Roman" w:hAnsi="Arial" w:cs="Arial"/>
        </w:rPr>
        <w:t xml:space="preserve">.                                                                                                 </w:t>
      </w:r>
      <w:bookmarkStart w:id="0" w:name="_GoBack"/>
      <w:bookmarkEnd w:id="0"/>
      <w:r w:rsidRPr="002D67FF">
        <w:rPr>
          <w:rFonts w:ascii="Arial" w:eastAsia="Times New Roman" w:hAnsi="Arial" w:cs="Arial"/>
        </w:rPr>
        <w:t xml:space="preserve">             № </w:t>
      </w:r>
      <w:r w:rsidR="008C785A">
        <w:rPr>
          <w:rFonts w:ascii="Arial" w:eastAsia="Times New Roman" w:hAnsi="Arial" w:cs="Arial"/>
        </w:rPr>
        <w:t>25</w:t>
      </w:r>
    </w:p>
    <w:p w:rsidR="003B63E1" w:rsidRDefault="00053B5E" w:rsidP="003B63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B5E">
        <w:rPr>
          <w:rFonts w:ascii="Times New Roman" w:hAnsi="Times New Roman" w:cs="Times New Roman"/>
          <w:b/>
          <w:sz w:val="24"/>
          <w:szCs w:val="24"/>
        </w:rPr>
        <w:t>О начале работы по разработке прогноза социально-экономи</w:t>
      </w:r>
      <w:r>
        <w:rPr>
          <w:rFonts w:ascii="Times New Roman" w:hAnsi="Times New Roman" w:cs="Times New Roman"/>
          <w:b/>
          <w:sz w:val="24"/>
          <w:szCs w:val="24"/>
        </w:rPr>
        <w:t>ческого развития сельского поселения «Деревня Стайки»</w:t>
      </w:r>
      <w:r w:rsidR="006A5D34"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8C785A">
        <w:rPr>
          <w:rFonts w:ascii="Times New Roman" w:hAnsi="Times New Roman" w:cs="Times New Roman"/>
          <w:b/>
          <w:sz w:val="24"/>
          <w:szCs w:val="24"/>
        </w:rPr>
        <w:t>5</w:t>
      </w:r>
      <w:r w:rsidRPr="00053B5E">
        <w:rPr>
          <w:rFonts w:ascii="Times New Roman" w:hAnsi="Times New Roman" w:cs="Times New Roman"/>
          <w:b/>
          <w:sz w:val="24"/>
          <w:szCs w:val="24"/>
        </w:rPr>
        <w:t>-202</w:t>
      </w:r>
      <w:r w:rsidR="008C785A">
        <w:rPr>
          <w:rFonts w:ascii="Times New Roman" w:hAnsi="Times New Roman" w:cs="Times New Roman"/>
          <w:b/>
          <w:sz w:val="24"/>
          <w:szCs w:val="24"/>
        </w:rPr>
        <w:t>7</w:t>
      </w:r>
      <w:r w:rsidRPr="00053B5E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053B5E" w:rsidRDefault="00053B5E" w:rsidP="00053B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B5E" w:rsidRDefault="00053B5E" w:rsidP="00053B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B5E" w:rsidRDefault="00053B5E" w:rsidP="00053B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B5E" w:rsidRPr="00D15D0D" w:rsidRDefault="00053B5E" w:rsidP="009A192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67F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5D0D">
        <w:rPr>
          <w:rFonts w:ascii="Times New Roman" w:hAnsi="Times New Roman" w:cs="Times New Roman"/>
          <w:sz w:val="24"/>
          <w:szCs w:val="24"/>
        </w:rPr>
        <w:t xml:space="preserve">На основании Бюджетного кодекса Российской Федерации от 31.07.1998 г. № 145-ФЗ, Федерального закона от 06.10.2003 г. № 131-ФЗ «Об общих принципах организации местного самоуправления в Российской Федерации», </w:t>
      </w:r>
      <w:r w:rsidR="00554EA2" w:rsidRPr="00D15D0D">
        <w:rPr>
          <w:rFonts w:ascii="Times New Roman" w:hAnsi="Times New Roman" w:cs="Times New Roman"/>
          <w:sz w:val="24"/>
          <w:szCs w:val="24"/>
        </w:rPr>
        <w:t>Постановления</w:t>
      </w:r>
      <w:r w:rsidR="009A1925" w:rsidRPr="00D15D0D">
        <w:rPr>
          <w:rFonts w:ascii="Times New Roman" w:hAnsi="Times New Roman" w:cs="Times New Roman"/>
          <w:sz w:val="24"/>
          <w:szCs w:val="24"/>
        </w:rPr>
        <w:t xml:space="preserve">  администрации сельского поселения  «Деревня Стайки»  от 22.09.2009 г. № 40</w:t>
      </w:r>
      <w:r w:rsidR="00D15D0D" w:rsidRPr="00D15D0D">
        <w:rPr>
          <w:rFonts w:ascii="Times New Roman" w:hAnsi="Times New Roman" w:cs="Times New Roman"/>
          <w:sz w:val="24"/>
          <w:szCs w:val="24"/>
        </w:rPr>
        <w:t xml:space="preserve"> (в редакции от  09.10.2020г.                                                                                   № 38)</w:t>
      </w:r>
      <w:r w:rsidR="009A1925" w:rsidRPr="00D15D0D">
        <w:rPr>
          <w:rFonts w:ascii="Times New Roman" w:hAnsi="Times New Roman" w:cs="Times New Roman"/>
          <w:sz w:val="24"/>
          <w:szCs w:val="24"/>
        </w:rPr>
        <w:t xml:space="preserve"> «Об утверждении Положения о порядке разработки прогноза социально-экономического развития СП «Деревня Стайки»:</w:t>
      </w:r>
      <w:proofErr w:type="gramEnd"/>
    </w:p>
    <w:p w:rsidR="00053B5E" w:rsidRDefault="00053B5E" w:rsidP="00053B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B5E" w:rsidRDefault="00053B5E" w:rsidP="00053B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B5E" w:rsidRPr="00053B5E" w:rsidRDefault="00053B5E" w:rsidP="00053B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3B5E" w:rsidRPr="00053B5E" w:rsidRDefault="00642197" w:rsidP="00053B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053B5E" w:rsidRPr="00053B5E">
        <w:rPr>
          <w:rFonts w:ascii="Times New Roman" w:hAnsi="Times New Roman" w:cs="Times New Roman"/>
          <w:sz w:val="24"/>
          <w:szCs w:val="24"/>
        </w:rPr>
        <w:t>Админ</w:t>
      </w:r>
      <w:r w:rsidR="00053B5E">
        <w:rPr>
          <w:rFonts w:ascii="Times New Roman" w:hAnsi="Times New Roman" w:cs="Times New Roman"/>
          <w:sz w:val="24"/>
          <w:szCs w:val="24"/>
        </w:rPr>
        <w:t>истрации СП «Деревня Стайки»</w:t>
      </w:r>
      <w:r w:rsidR="00053B5E" w:rsidRPr="00053B5E">
        <w:rPr>
          <w:rFonts w:ascii="Times New Roman" w:hAnsi="Times New Roman" w:cs="Times New Roman"/>
          <w:sz w:val="24"/>
          <w:szCs w:val="24"/>
        </w:rPr>
        <w:t>» начать работу по разработке прогноза социально-экономического развития сельского п</w:t>
      </w:r>
      <w:r w:rsidR="006A5D34">
        <w:rPr>
          <w:rFonts w:ascii="Times New Roman" w:hAnsi="Times New Roman" w:cs="Times New Roman"/>
          <w:sz w:val="24"/>
          <w:szCs w:val="24"/>
        </w:rPr>
        <w:t>о</w:t>
      </w:r>
      <w:r w:rsidR="00967B92">
        <w:rPr>
          <w:rFonts w:ascii="Times New Roman" w:hAnsi="Times New Roman" w:cs="Times New Roman"/>
          <w:sz w:val="24"/>
          <w:szCs w:val="24"/>
        </w:rPr>
        <w:t xml:space="preserve">селения «Деревня Стайки» </w:t>
      </w:r>
      <w:r w:rsidR="00064388">
        <w:rPr>
          <w:rFonts w:ascii="Times New Roman" w:hAnsi="Times New Roman" w:cs="Times New Roman"/>
          <w:sz w:val="24"/>
          <w:szCs w:val="24"/>
        </w:rPr>
        <w:t xml:space="preserve">      </w:t>
      </w:r>
      <w:r w:rsidR="00967B92">
        <w:rPr>
          <w:rFonts w:ascii="Times New Roman" w:hAnsi="Times New Roman" w:cs="Times New Roman"/>
          <w:sz w:val="24"/>
          <w:szCs w:val="24"/>
        </w:rPr>
        <w:t>на 202</w:t>
      </w:r>
      <w:r w:rsidR="008C785A">
        <w:rPr>
          <w:rFonts w:ascii="Times New Roman" w:hAnsi="Times New Roman" w:cs="Times New Roman"/>
          <w:sz w:val="24"/>
          <w:szCs w:val="24"/>
        </w:rPr>
        <w:t>5</w:t>
      </w:r>
      <w:r w:rsidR="00053B5E" w:rsidRPr="00053B5E">
        <w:rPr>
          <w:rFonts w:ascii="Times New Roman" w:hAnsi="Times New Roman" w:cs="Times New Roman"/>
          <w:sz w:val="24"/>
          <w:szCs w:val="24"/>
        </w:rPr>
        <w:t>-202</w:t>
      </w:r>
      <w:r w:rsidR="008C785A">
        <w:rPr>
          <w:rFonts w:ascii="Times New Roman" w:hAnsi="Times New Roman" w:cs="Times New Roman"/>
          <w:sz w:val="24"/>
          <w:szCs w:val="24"/>
        </w:rPr>
        <w:t>7</w:t>
      </w:r>
      <w:r w:rsidR="00053B5E" w:rsidRPr="00053B5E">
        <w:rPr>
          <w:rFonts w:ascii="Times New Roman" w:hAnsi="Times New Roman" w:cs="Times New Roman"/>
          <w:sz w:val="24"/>
          <w:szCs w:val="24"/>
        </w:rPr>
        <w:t xml:space="preserve"> гг. (далее – прогноз) в соответствии с методическими указаниями и сценарными условиями министерства экономического развития Калужской области.</w:t>
      </w:r>
    </w:p>
    <w:p w:rsidR="00053B5E" w:rsidRDefault="00053B5E" w:rsidP="00053B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3B5E">
        <w:rPr>
          <w:rFonts w:ascii="Times New Roman" w:hAnsi="Times New Roman" w:cs="Times New Roman"/>
          <w:sz w:val="24"/>
          <w:szCs w:val="24"/>
        </w:rPr>
        <w:t>2.</w:t>
      </w:r>
      <w:r w:rsidRPr="00053B5E">
        <w:rPr>
          <w:rFonts w:ascii="Times New Roman" w:hAnsi="Times New Roman" w:cs="Times New Roman"/>
          <w:sz w:val="24"/>
          <w:szCs w:val="24"/>
        </w:rPr>
        <w:tab/>
        <w:t>Одобрить прогноз одновременно с принятием решения о внесении проекта бюджета в</w:t>
      </w:r>
      <w:r>
        <w:rPr>
          <w:rFonts w:ascii="Times New Roman" w:hAnsi="Times New Roman" w:cs="Times New Roman"/>
          <w:sz w:val="24"/>
          <w:szCs w:val="24"/>
        </w:rPr>
        <w:t xml:space="preserve"> Сельскую Думу</w:t>
      </w:r>
      <w:r w:rsidRPr="00053B5E">
        <w:rPr>
          <w:rFonts w:ascii="Times New Roman" w:hAnsi="Times New Roman" w:cs="Times New Roman"/>
          <w:sz w:val="24"/>
          <w:szCs w:val="24"/>
        </w:rPr>
        <w:t xml:space="preserve"> сельского поселения «Деревня Стайки»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3B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598B" w:rsidRPr="00053B5E" w:rsidRDefault="00053B5E" w:rsidP="00053B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   </w:t>
      </w:r>
      <w:proofErr w:type="gramStart"/>
      <w:r w:rsidR="0033598B" w:rsidRPr="00053B5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33598B" w:rsidRPr="00053B5E">
        <w:rPr>
          <w:rFonts w:ascii="Times New Roman" w:hAnsi="Times New Roman" w:cs="Times New Roman"/>
          <w:sz w:val="24"/>
          <w:szCs w:val="24"/>
        </w:rPr>
        <w:t xml:space="preserve"> </w:t>
      </w:r>
      <w:r w:rsidR="00CA033F" w:rsidRPr="00053B5E">
        <w:rPr>
          <w:rFonts w:ascii="Times New Roman" w:hAnsi="Times New Roman" w:cs="Times New Roman"/>
          <w:sz w:val="24"/>
          <w:szCs w:val="24"/>
        </w:rPr>
        <w:t>исполнением настоящего распоряжения</w:t>
      </w:r>
      <w:r w:rsidR="0033598B" w:rsidRPr="00053B5E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33598B" w:rsidRPr="00053B5E" w:rsidRDefault="0033598B" w:rsidP="003359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598B" w:rsidRDefault="0033598B" w:rsidP="003359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598B" w:rsidRDefault="0033598B" w:rsidP="003359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598B" w:rsidRDefault="0033598B" w:rsidP="003359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598B" w:rsidRDefault="0033598B" w:rsidP="003359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598B" w:rsidRPr="00130C9E" w:rsidRDefault="009B7947" w:rsidP="0033598B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="0033598B" w:rsidRPr="00130C9E">
        <w:rPr>
          <w:rFonts w:ascii="Times New Roman" w:hAnsi="Times New Roman" w:cs="Times New Roman"/>
          <w:b/>
          <w:sz w:val="24"/>
          <w:szCs w:val="24"/>
        </w:rPr>
        <w:t>лав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33598B" w:rsidRPr="00130C9E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</w:p>
    <w:p w:rsidR="0033598B" w:rsidRPr="008D5A57" w:rsidRDefault="006A5D34" w:rsidP="0064219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33598B" w:rsidRPr="00130C9E">
        <w:rPr>
          <w:rFonts w:ascii="Times New Roman" w:hAnsi="Times New Roman" w:cs="Times New Roman"/>
          <w:b/>
          <w:sz w:val="24"/>
          <w:szCs w:val="24"/>
        </w:rPr>
        <w:t xml:space="preserve"> «Деревня Стайки»                 </w:t>
      </w:r>
      <w:r w:rsidR="00C72AFF" w:rsidRPr="00130C9E">
        <w:rPr>
          <w:rFonts w:ascii="Times New Roman" w:hAnsi="Times New Roman" w:cs="Times New Roman"/>
          <w:b/>
          <w:sz w:val="24"/>
          <w:szCs w:val="24"/>
        </w:rPr>
        <w:t xml:space="preserve">                  И.П. Изотова</w:t>
      </w:r>
      <w:r w:rsidR="008D5A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33598B" w:rsidRPr="008D5A57" w:rsidSect="0064219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21BFD"/>
    <w:multiLevelType w:val="hybridMultilevel"/>
    <w:tmpl w:val="EF7AB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98B"/>
    <w:rsid w:val="00053B5E"/>
    <w:rsid w:val="00064388"/>
    <w:rsid w:val="000A6668"/>
    <w:rsid w:val="00130C9E"/>
    <w:rsid w:val="00167BCF"/>
    <w:rsid w:val="00200912"/>
    <w:rsid w:val="00216487"/>
    <w:rsid w:val="002419D5"/>
    <w:rsid w:val="00286FB2"/>
    <w:rsid w:val="00292464"/>
    <w:rsid w:val="00296DF2"/>
    <w:rsid w:val="00297943"/>
    <w:rsid w:val="002B34C5"/>
    <w:rsid w:val="002D67FF"/>
    <w:rsid w:val="0033598B"/>
    <w:rsid w:val="00352C60"/>
    <w:rsid w:val="003B63E1"/>
    <w:rsid w:val="0043739C"/>
    <w:rsid w:val="00554EA2"/>
    <w:rsid w:val="00642197"/>
    <w:rsid w:val="006A5D34"/>
    <w:rsid w:val="00720D16"/>
    <w:rsid w:val="007239A0"/>
    <w:rsid w:val="008A1220"/>
    <w:rsid w:val="008C32CA"/>
    <w:rsid w:val="008C785A"/>
    <w:rsid w:val="008D58CE"/>
    <w:rsid w:val="008D5A57"/>
    <w:rsid w:val="00967B92"/>
    <w:rsid w:val="00972B84"/>
    <w:rsid w:val="009A1925"/>
    <w:rsid w:val="009A3D48"/>
    <w:rsid w:val="009B1BBC"/>
    <w:rsid w:val="009B7947"/>
    <w:rsid w:val="00A57106"/>
    <w:rsid w:val="00B77E51"/>
    <w:rsid w:val="00C4041C"/>
    <w:rsid w:val="00C72AFF"/>
    <w:rsid w:val="00CA033F"/>
    <w:rsid w:val="00D15CEC"/>
    <w:rsid w:val="00D15D0D"/>
    <w:rsid w:val="00E46CC0"/>
    <w:rsid w:val="00E83C1C"/>
    <w:rsid w:val="00EF5B7F"/>
    <w:rsid w:val="00F1101B"/>
    <w:rsid w:val="00F27D06"/>
    <w:rsid w:val="00F46E94"/>
    <w:rsid w:val="00FB1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98B"/>
    <w:pPr>
      <w:ind w:left="720"/>
      <w:contextualSpacing/>
    </w:pPr>
  </w:style>
  <w:style w:type="table" w:styleId="a4">
    <w:name w:val="Table Grid"/>
    <w:basedOn w:val="a1"/>
    <w:uiPriority w:val="59"/>
    <w:rsid w:val="00CA0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A0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03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98B"/>
    <w:pPr>
      <w:ind w:left="720"/>
      <w:contextualSpacing/>
    </w:pPr>
  </w:style>
  <w:style w:type="table" w:styleId="a4">
    <w:name w:val="Table Grid"/>
    <w:basedOn w:val="a1"/>
    <w:uiPriority w:val="59"/>
    <w:rsid w:val="00CA0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A0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03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6;&#1072;&#1087;&#1086;&#1088;&#1103;&#1078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4FB4B-1E49-40F5-824F-B0ABBF61B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Рапоряжение</Template>
  <TotalTime>192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42</cp:revision>
  <cp:lastPrinted>2024-07-04T05:37:00Z</cp:lastPrinted>
  <dcterms:created xsi:type="dcterms:W3CDTF">2012-12-18T05:41:00Z</dcterms:created>
  <dcterms:modified xsi:type="dcterms:W3CDTF">2024-07-04T05:37:00Z</dcterms:modified>
</cp:coreProperties>
</file>